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F3D0" w14:textId="77777777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 xml:space="preserve">RELATÓRIO DE ATIVIDADES – </w:t>
      </w: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Abril/2026</w:t>
      </w:r>
    </w:p>
    <w:p w14:paraId="6DDA6EE0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851" w:firstLine="0"/>
        <w:jc w:val="left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IDENTIFICAÇÃO</w:t>
      </w:r>
    </w:p>
    <w:tbl>
      <w:tblPr>
        <w:tblpPr w:leftFromText="141" w:rightFromText="141" w:vertAnchor="text" w:horzAnchor="margin" w:tblpXSpec="center" w:tblpY="310"/>
        <w:tblW w:w="10485" w:type="dxa"/>
        <w:tblLayout w:type="fixed"/>
        <w:tblLook w:val="0000" w:firstRow="0" w:lastRow="0" w:firstColumn="0" w:lastColumn="0" w:noHBand="0" w:noVBand="0"/>
      </w:tblPr>
      <w:tblGrid>
        <w:gridCol w:w="4531"/>
        <w:gridCol w:w="5954"/>
      </w:tblGrid>
      <w:tr w:rsidR="00D531E3" w14:paraId="4DD3A6AF" w14:textId="77777777" w:rsidTr="00F2037B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8939" w14:textId="77777777" w:rsidR="00D531E3" w:rsidRDefault="00D531E3" w:rsidP="00F2037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A8947AA" w14:textId="77777777" w:rsidR="00D531E3" w:rsidRDefault="00D531E3" w:rsidP="00F2037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NÚMERO PROCESSO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Nº 1.017.05/22.26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3D9D" w14:textId="77777777" w:rsidR="00D531E3" w:rsidRDefault="00D531E3" w:rsidP="00F2037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53BAFCA" w14:textId="77777777" w:rsidR="00D531E3" w:rsidRDefault="00D531E3" w:rsidP="00F2037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CAMPEONATOS FUTEBOL AMADOR</w:t>
            </w:r>
          </w:p>
        </w:tc>
      </w:tr>
      <w:tr w:rsidR="00D531E3" w14:paraId="539EFF7D" w14:textId="77777777" w:rsidTr="00F2037B">
        <w:trPr>
          <w:cantSplit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A4B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ACADD76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 Completo da Entidade: ASSOCIAÇÃO DE CLUBES DE FUTEBOL AMADOR DE JACAREÍ</w:t>
            </w:r>
          </w:p>
        </w:tc>
      </w:tr>
      <w:tr w:rsidR="00D531E3" w14:paraId="1BFBFBCF" w14:textId="77777777" w:rsidTr="00F2037B">
        <w:trPr>
          <w:cantSplit/>
        </w:trPr>
        <w:tc>
          <w:tcPr>
            <w:tcW w:w="10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F8F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F794FEC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CNPJ: 10.607.260/0001-83</w:t>
            </w:r>
          </w:p>
        </w:tc>
      </w:tr>
      <w:tr w:rsidR="00D531E3" w14:paraId="1B4306F3" w14:textId="77777777" w:rsidTr="00F2037B">
        <w:trPr>
          <w:cantSplit/>
        </w:trPr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FD68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0C14404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Endereço: Rua João Barrios Madolen, 164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20FF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00DC4C8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Bairro: Vila São João</w:t>
            </w:r>
          </w:p>
        </w:tc>
      </w:tr>
      <w:tr w:rsidR="00D531E3" w14:paraId="1E067560" w14:textId="77777777" w:rsidTr="00F2037B">
        <w:trPr>
          <w:cantSplit/>
        </w:trPr>
        <w:tc>
          <w:tcPr>
            <w:tcW w:w="10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4708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2A7E4EF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Cidade/ UF: Jacareí - SP</w:t>
            </w:r>
          </w:p>
        </w:tc>
      </w:tr>
      <w:tr w:rsidR="00D531E3" w14:paraId="0CAE11E2" w14:textId="77777777" w:rsidTr="00F2037B">
        <w:trPr>
          <w:cantSplit/>
        </w:trPr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A177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D2C37E9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DDD/Telefone/ Celular:               12 99145-8133                                       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ABDA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4F2AB9B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E-mail: </w:t>
            </w:r>
            <w:r w:rsidRPr="00D531E3">
              <w:rPr>
                <w:rFonts w:ascii="Calibri" w:eastAsia="Times New Roman" w:hAnsi="Calibri" w:cs="Calibri"/>
              </w:rPr>
              <w:t xml:space="preserve"> </w:t>
            </w:r>
            <w:r w:rsidRPr="00A77F0A">
              <w:rPr>
                <w:rFonts w:ascii="Calibri Light" w:eastAsia="Times New Roman" w:hAnsi="Calibri Light" w:cs="Calibri Light"/>
              </w:rPr>
              <w:t>elizeurodri@gmail.com</w:t>
            </w:r>
          </w:p>
        </w:tc>
      </w:tr>
    </w:tbl>
    <w:p w14:paraId="0CF0C3E7" w14:textId="77777777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B981C42" w14:textId="77777777" w:rsidR="00D531E3" w:rsidRDefault="00D531E3" w:rsidP="00D531E3">
      <w:pPr>
        <w:pStyle w:val="Ttulo2"/>
        <w:numPr>
          <w:ilvl w:val="0"/>
          <w:numId w:val="2"/>
        </w:numPr>
        <w:tabs>
          <w:tab w:val="num" w:pos="720"/>
        </w:tabs>
        <w:spacing w:before="0" w:after="0"/>
        <w:ind w:left="-851" w:hanging="36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COMPOSIÇÃO DOS RESPONSÁVEIS E PRESTADORES DE SERVIÇO</w:t>
      </w:r>
    </w:p>
    <w:p w14:paraId="6580D150" w14:textId="77777777" w:rsidR="00D531E3" w:rsidRDefault="00D531E3" w:rsidP="00D531E3">
      <w:pPr>
        <w:rPr>
          <w:rFonts w:ascii="Calibri" w:eastAsia="Calibri" w:hAnsi="Calibri" w:cs="Calibri"/>
          <w:sz w:val="22"/>
          <w:szCs w:val="22"/>
        </w:rPr>
      </w:pPr>
    </w:p>
    <w:p w14:paraId="19EAD2E4" w14:textId="77777777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ind w:left="-851"/>
        <w:jc w:val="lef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RESPONSÁVEL LEGAL DA ENTIDADE:   </w:t>
      </w:r>
    </w:p>
    <w:tbl>
      <w:tblPr>
        <w:tblW w:w="1049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3681"/>
        <w:gridCol w:w="992"/>
        <w:gridCol w:w="2268"/>
        <w:gridCol w:w="3554"/>
      </w:tblGrid>
      <w:tr w:rsidR="00D531E3" w14:paraId="1FD32FAB" w14:textId="77777777" w:rsidTr="00F2037B">
        <w:trPr>
          <w:cantSplit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2CB9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</w:t>
            </w:r>
          </w:p>
          <w:p w14:paraId="5525A260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ELIZEU RODRIGUES DE PAULA</w:t>
            </w:r>
          </w:p>
        </w:tc>
      </w:tr>
      <w:tr w:rsidR="00D531E3" w14:paraId="7624F8B1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D87117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Cargo: Presidente</w:t>
            </w:r>
          </w:p>
        </w:tc>
        <w:tc>
          <w:tcPr>
            <w:tcW w:w="5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3B27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Profissão: VIGILANTE</w:t>
            </w:r>
          </w:p>
        </w:tc>
      </w:tr>
      <w:tr w:rsidR="00D531E3" w14:paraId="1AD2B859" w14:textId="77777777" w:rsidTr="00F2037B">
        <w:trPr>
          <w:cantSplit/>
          <w:trHeight w:val="563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14:paraId="0365A0FB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CDD6844" w14:textId="77777777" w:rsidR="00D531E3" w:rsidRDefault="00D531E3" w:rsidP="00F2037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CPF: </w:t>
            </w:r>
            <w:r w:rsidRPr="00A77F0A">
              <w:rPr>
                <w:rFonts w:ascii="Calibri" w:eastAsia="Calibri" w:hAnsi="Calibri" w:cs="Calibri"/>
                <w:sz w:val="22"/>
                <w:szCs w:val="22"/>
              </w:rPr>
              <w:t>285.759.068-79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F5E38E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82772F5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RG: </w:t>
            </w:r>
            <w:r w:rsidRPr="00D531E3">
              <w:rPr>
                <w:rFonts w:ascii="Calibri" w:eastAsia="Times New Roman" w:hAnsi="Calibri" w:cs="Calibri"/>
              </w:rPr>
              <w:t>35.296.387-6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1FEF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13FE220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Órgão Expedidor: SSP/SP</w:t>
            </w:r>
          </w:p>
        </w:tc>
      </w:tr>
    </w:tbl>
    <w:p w14:paraId="20F6F631" w14:textId="77777777" w:rsidR="00D531E3" w:rsidRDefault="00D531E3" w:rsidP="00D531E3">
      <w:pPr>
        <w:rPr>
          <w:rFonts w:ascii="Calibri" w:eastAsia="Calibri" w:hAnsi="Calibri" w:cs="Calibri"/>
          <w:sz w:val="10"/>
          <w:szCs w:val="10"/>
        </w:rPr>
      </w:pPr>
    </w:p>
    <w:p w14:paraId="3D4F70B2" w14:textId="77777777" w:rsidR="00D531E3" w:rsidRDefault="00D531E3" w:rsidP="00D531E3">
      <w:pPr>
        <w:ind w:left="-851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RESPONSÁVEL FINANCEIRO</w:t>
      </w:r>
    </w:p>
    <w:tbl>
      <w:tblPr>
        <w:tblW w:w="1049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3681"/>
        <w:gridCol w:w="992"/>
        <w:gridCol w:w="2268"/>
        <w:gridCol w:w="3554"/>
      </w:tblGrid>
      <w:tr w:rsidR="00D531E3" w14:paraId="7301C60F" w14:textId="77777777" w:rsidTr="00F2037B">
        <w:trPr>
          <w:cantSplit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2DAA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Nome: </w:t>
            </w:r>
          </w:p>
          <w:p w14:paraId="2E1B93CC" w14:textId="77777777" w:rsidR="00D531E3" w:rsidRPr="00A77F0A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 Light" w:eastAsia="Calibri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         </w:t>
            </w:r>
            <w:r w:rsidRPr="00A77F0A">
              <w:rPr>
                <w:rFonts w:ascii="Calibri Light" w:hAnsi="Calibri Light" w:cs="Calibri Light"/>
                <w:color w:val="000000"/>
                <w:sz w:val="21"/>
                <w:szCs w:val="21"/>
              </w:rPr>
              <w:t>ANSELMO AUGUSTO MARTINS</w:t>
            </w:r>
          </w:p>
        </w:tc>
      </w:tr>
      <w:tr w:rsidR="00D531E3" w14:paraId="0D0D0F37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181C32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Cargo: Tesoureiro</w:t>
            </w:r>
          </w:p>
        </w:tc>
        <w:tc>
          <w:tcPr>
            <w:tcW w:w="5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6FA0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Profissão: </w:t>
            </w:r>
            <w:r>
              <w:rPr>
                <w:rFonts w:ascii="Calibri" w:eastAsia="Calibri" w:hAnsi="Calibri" w:cs="Calibri"/>
                <w:noProof/>
                <w:color w:val="000000"/>
                <w:sz w:val="22"/>
                <w:szCs w:val="22"/>
              </w:rPr>
              <w:t>Programador de Logistica</w:t>
            </w:r>
          </w:p>
        </w:tc>
      </w:tr>
      <w:tr w:rsidR="00D531E3" w14:paraId="6FAE4BD3" w14:textId="77777777" w:rsidTr="00F2037B">
        <w:trPr>
          <w:cantSplit/>
          <w:trHeight w:val="563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14:paraId="490D6C66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3046078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CPF: 285.759.068/79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F5A625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FF3CF60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RG: 33.323.116-8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927C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B6B5525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Órgão Expedidor: SSP/SP</w:t>
            </w:r>
          </w:p>
        </w:tc>
      </w:tr>
    </w:tbl>
    <w:p w14:paraId="0C9FC043" w14:textId="77777777" w:rsidR="00D531E3" w:rsidRDefault="00D531E3" w:rsidP="00D531E3">
      <w:pPr>
        <w:rPr>
          <w:rFonts w:ascii="Calibri" w:eastAsia="Calibri" w:hAnsi="Calibri" w:cs="Calibri"/>
          <w:sz w:val="10"/>
          <w:szCs w:val="10"/>
        </w:rPr>
      </w:pPr>
    </w:p>
    <w:p w14:paraId="679F7F50" w14:textId="77777777" w:rsidR="00D531E3" w:rsidRDefault="00D531E3" w:rsidP="00D531E3">
      <w:pPr>
        <w:ind w:left="-851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RESPONSÁVEL ADMINISTRATIVO</w:t>
      </w:r>
    </w:p>
    <w:tbl>
      <w:tblPr>
        <w:tblW w:w="10490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4109"/>
        <w:gridCol w:w="708"/>
        <w:gridCol w:w="2764"/>
        <w:gridCol w:w="2909"/>
      </w:tblGrid>
      <w:tr w:rsidR="00D531E3" w14:paraId="37CF3CD0" w14:textId="77777777" w:rsidTr="00F2037B">
        <w:trPr>
          <w:cantSplit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0A02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</w:t>
            </w:r>
          </w:p>
          <w:p w14:paraId="0360E8CA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JOSÉ ALBERTO ALMEIDA OLIVEIRA</w:t>
            </w:r>
          </w:p>
        </w:tc>
      </w:tr>
      <w:tr w:rsidR="00D531E3" w14:paraId="6B2074F2" w14:textId="77777777" w:rsidTr="00F2037B">
        <w:trPr>
          <w:cantSplit/>
          <w:trHeight w:val="397"/>
        </w:trPr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</w:tcPr>
          <w:p w14:paraId="245CD094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Cargo: Administração</w:t>
            </w:r>
          </w:p>
        </w:tc>
        <w:tc>
          <w:tcPr>
            <w:tcW w:w="63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8F84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Profissão: Gestor Administrativo</w:t>
            </w:r>
          </w:p>
        </w:tc>
      </w:tr>
      <w:tr w:rsidR="00D531E3" w14:paraId="25EC537F" w14:textId="77777777" w:rsidTr="00F2037B">
        <w:trPr>
          <w:cantSplit/>
          <w:trHeight w:val="397"/>
        </w:trPr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</w:tcPr>
          <w:p w14:paraId="57335861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CPF:090.702.488/24</w:t>
            </w:r>
          </w:p>
        </w:tc>
        <w:tc>
          <w:tcPr>
            <w:tcW w:w="3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73CD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RG:18.316.615-2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7543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Órgão Expedidor: SSP/SP</w:t>
            </w:r>
          </w:p>
        </w:tc>
      </w:tr>
      <w:tr w:rsidR="00D531E3" w14:paraId="36C82490" w14:textId="77777777" w:rsidTr="00F2037B">
        <w:trPr>
          <w:cantSplit/>
          <w:trHeight w:val="563"/>
        </w:trPr>
        <w:tc>
          <w:tcPr>
            <w:tcW w:w="4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05E7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D8B55CB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DDD/Telefone/ Celular:               12 99145-8133                                       </w:t>
            </w:r>
          </w:p>
        </w:tc>
        <w:tc>
          <w:tcPr>
            <w:tcW w:w="5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35B8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384C00B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E-mail: beto.unico1969@gmail.com</w:t>
            </w:r>
          </w:p>
        </w:tc>
      </w:tr>
    </w:tbl>
    <w:p w14:paraId="372F757D" w14:textId="77777777" w:rsidR="00D531E3" w:rsidRDefault="00D531E3" w:rsidP="00D531E3">
      <w:pPr>
        <w:rPr>
          <w:rFonts w:ascii="Calibri" w:eastAsia="Calibri" w:hAnsi="Calibri" w:cs="Calibri"/>
          <w:sz w:val="10"/>
          <w:szCs w:val="10"/>
        </w:rPr>
      </w:pPr>
    </w:p>
    <w:p w14:paraId="32BB19B2" w14:textId="77777777" w:rsidR="00D531E3" w:rsidRDefault="00D531E3" w:rsidP="00D531E3">
      <w:pPr>
        <w:ind w:left="-851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RESPONSÁVEL CONTABILISTA</w:t>
      </w:r>
    </w:p>
    <w:tbl>
      <w:tblPr>
        <w:tblW w:w="10490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2977"/>
        <w:gridCol w:w="1696"/>
        <w:gridCol w:w="5817"/>
      </w:tblGrid>
      <w:tr w:rsidR="00D531E3" w14:paraId="6BAD142D" w14:textId="77777777" w:rsidTr="00F2037B">
        <w:trPr>
          <w:cantSplit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A0F9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</w:t>
            </w:r>
          </w:p>
          <w:p w14:paraId="748D4C17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            JULIANA MARCIA DE SOUZA</w:t>
            </w:r>
          </w:p>
        </w:tc>
      </w:tr>
      <w:tr w:rsidR="00D531E3" w14:paraId="2BB66F41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EBEC12" w14:textId="77777777" w:rsidR="00D531E3" w:rsidRPr="00776E66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776E6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CPF:271.197.468/55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53C5" w14:textId="77777777" w:rsidR="00D531E3" w:rsidRPr="00776E66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776E6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CRC:1SP241678/O4</w:t>
            </w:r>
          </w:p>
        </w:tc>
      </w:tr>
      <w:tr w:rsidR="00D531E3" w14:paraId="3F4C0159" w14:textId="77777777" w:rsidTr="00F2037B">
        <w:trPr>
          <w:cantSplit/>
          <w:trHeight w:val="563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DD6B" w14:textId="77777777" w:rsidR="00D531E3" w:rsidRPr="00776E66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1DF90C51" w14:textId="77777777" w:rsidR="00D531E3" w:rsidRPr="00776E66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6E6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RG:</w:t>
            </w:r>
            <w:r w:rsidRPr="00776E66">
              <w:t xml:space="preserve"> </w:t>
            </w:r>
            <w:r w:rsidRPr="00776E6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29.367.543-0</w:t>
            </w:r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4CF9" w14:textId="77777777" w:rsidR="00D531E3" w:rsidRPr="00776E66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0147EC97" w14:textId="77777777" w:rsidR="00D531E3" w:rsidRPr="00776E66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76E6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Órgão Expedidor: SSP/SP</w:t>
            </w:r>
          </w:p>
        </w:tc>
      </w:tr>
    </w:tbl>
    <w:p w14:paraId="4F8CDE90" w14:textId="77777777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ind w:left="-993"/>
        <w:jc w:val="lef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PRESTADOR DE SERVIÇO</w:t>
      </w:r>
    </w:p>
    <w:p w14:paraId="6A43296E" w14:textId="77777777" w:rsidR="00D531E3" w:rsidRDefault="00D531E3" w:rsidP="00D531E3">
      <w:pPr>
        <w:shd w:val="clear" w:color="auto" w:fill="FFFFFF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D99491D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993" w:firstLine="0"/>
        <w:jc w:val="left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ATIVIDADES DESENVOLVIDAS</w:t>
      </w:r>
    </w:p>
    <w:p w14:paraId="6C96A371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993" w:firstLine="0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Detalhamento das atividades.</w:t>
      </w:r>
    </w:p>
    <w:p w14:paraId="6A0911F2" w14:textId="77777777" w:rsidR="00D531E3" w:rsidRDefault="00D531E3" w:rsidP="00D531E3">
      <w:pPr>
        <w:ind w:left="-9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 quadro de detalhamento das atividades, o professor poderá fornecer informações de forma clara e concisa sobre todas as atividades realizadas no período, </w:t>
      </w:r>
    </w:p>
    <w:p w14:paraId="79026054" w14:textId="77777777" w:rsidR="00D531E3" w:rsidRDefault="00D531E3" w:rsidP="00D531E3">
      <w:pPr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W w:w="10571" w:type="dxa"/>
        <w:tblInd w:w="-1041" w:type="dxa"/>
        <w:tblLayout w:type="fixed"/>
        <w:tblLook w:val="0000" w:firstRow="0" w:lastRow="0" w:firstColumn="0" w:lastColumn="0" w:noHBand="0" w:noVBand="0"/>
      </w:tblPr>
      <w:tblGrid>
        <w:gridCol w:w="10571"/>
      </w:tblGrid>
      <w:tr w:rsidR="00D531E3" w14:paraId="2407DC12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7A89" w14:textId="77777777" w:rsidR="00D531E3" w:rsidRPr="00FA546F" w:rsidRDefault="00D531E3" w:rsidP="00F2037B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hAnsi="Calibri Light" w:cs="Calibri Light"/>
              </w:rPr>
              <w:t>— organização e gestão de campeonatos municipal;</w:t>
            </w:r>
            <w:r w:rsidRPr="00FA546F">
              <w:rPr>
                <w:rFonts w:ascii="Calibri Light" w:hAnsi="Calibri Light" w:cs="Calibri Light"/>
              </w:rPr>
              <w:br/>
              <w:t>— elaboração de regulamentos técnicos e disciplinares;</w:t>
            </w:r>
            <w:r w:rsidRPr="00FA546F">
              <w:rPr>
                <w:rFonts w:ascii="Calibri Light" w:hAnsi="Calibri Light" w:cs="Calibri Light"/>
              </w:rPr>
              <w:br/>
              <w:t>— cadastramento e regularização de equipes, atletas e comissões técnicas;</w:t>
            </w:r>
            <w:r w:rsidRPr="00FA546F">
              <w:rPr>
                <w:rFonts w:ascii="Calibri Light" w:hAnsi="Calibri Light" w:cs="Calibri Light"/>
              </w:rPr>
              <w:br/>
              <w:t>— promoção de ações sociais vinculadas ao esporte;</w:t>
            </w:r>
            <w:r w:rsidRPr="00FA546F">
              <w:rPr>
                <w:rFonts w:ascii="Calibri Light" w:hAnsi="Calibri Light" w:cs="Calibri Light"/>
              </w:rPr>
              <w:br/>
              <w:t>— incentivo à formação esportiva de crianças, adolescentes e jovens em situação de vulnerabilidade social;</w:t>
            </w:r>
            <w:r w:rsidRPr="00FA546F">
              <w:rPr>
                <w:rFonts w:ascii="Calibri Light" w:hAnsi="Calibri Light" w:cs="Calibri Light"/>
              </w:rPr>
              <w:br/>
              <w:t>— fortalecimento institucional das agremiações esportivas de bairro e clubes amadores de Jacareí.</w:t>
            </w:r>
          </w:p>
        </w:tc>
      </w:tr>
      <w:tr w:rsidR="00D531E3" w14:paraId="7968FB2F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7395" w14:textId="77777777" w:rsidR="00D531E3" w:rsidRPr="00FA546F" w:rsidRDefault="00D531E3" w:rsidP="00F2037B">
            <w:pPr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eastAsia="Calibri" w:hAnsi="Calibri Light" w:cs="Calibri Light"/>
                <w:sz w:val="22"/>
                <w:szCs w:val="22"/>
              </w:rPr>
              <w:t>Gestão dos Campeonatos e Torneios</w:t>
            </w:r>
          </w:p>
        </w:tc>
      </w:tr>
      <w:tr w:rsidR="00D531E3" w14:paraId="03F45099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3508" w14:textId="77777777" w:rsidR="00D531E3" w:rsidRPr="00FA546F" w:rsidRDefault="00D531E3" w:rsidP="00F2037B">
            <w:pPr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hAnsi="Calibri Light" w:cs="Calibri Light"/>
              </w:rPr>
              <w:t>—</w:t>
            </w:r>
            <w:r>
              <w:rPr>
                <w:rFonts w:ascii="Calibri Light" w:hAnsi="Calibri Light" w:cs="Calibri Light"/>
              </w:rPr>
              <w:t xml:space="preserve"> R</w:t>
            </w:r>
            <w:r w:rsidRPr="00FA546F">
              <w:rPr>
                <w:rFonts w:ascii="Calibri Light" w:hAnsi="Calibri Light" w:cs="Calibri Light"/>
              </w:rPr>
              <w:t>ealização d</w:t>
            </w:r>
            <w:r>
              <w:rPr>
                <w:rFonts w:ascii="Calibri Light" w:hAnsi="Calibri Light" w:cs="Calibri Light"/>
              </w:rPr>
              <w:t>o</w:t>
            </w:r>
            <w:r w:rsidRPr="00FA546F">
              <w:rPr>
                <w:rFonts w:ascii="Calibri Light" w:hAnsi="Calibri Light" w:cs="Calibri Light"/>
              </w:rPr>
              <w:t xml:space="preserve"> campeonato e demais eventos relacionados ao futebol amador, abrangendo </w:t>
            </w:r>
            <w:r>
              <w:rPr>
                <w:rFonts w:ascii="Calibri Light" w:hAnsi="Calibri Light" w:cs="Calibri Light"/>
              </w:rPr>
              <w:t xml:space="preserve">diversas </w:t>
            </w:r>
            <w:r w:rsidRPr="00FA546F">
              <w:rPr>
                <w:rFonts w:ascii="Calibri Light" w:hAnsi="Calibri Light" w:cs="Calibri Light"/>
              </w:rPr>
              <w:t xml:space="preserve">categorias </w:t>
            </w:r>
            <w:r>
              <w:rPr>
                <w:rFonts w:ascii="Calibri Light" w:hAnsi="Calibri Light" w:cs="Calibri Light"/>
              </w:rPr>
              <w:t>e</w:t>
            </w:r>
            <w:r w:rsidRPr="00FA546F">
              <w:rPr>
                <w:rFonts w:ascii="Calibri Light" w:hAnsi="Calibri Light" w:cs="Calibri Light"/>
              </w:rPr>
              <w:t xml:space="preserve"> modalidades</w:t>
            </w:r>
            <w:r>
              <w:rPr>
                <w:rFonts w:ascii="Calibri Light" w:hAnsi="Calibri Light" w:cs="Calibri Light"/>
              </w:rPr>
              <w:t>.</w:t>
            </w:r>
          </w:p>
        </w:tc>
      </w:tr>
    </w:tbl>
    <w:p w14:paraId="4C70E009" w14:textId="77777777" w:rsidR="00D531E3" w:rsidRDefault="00D531E3" w:rsidP="00D531E3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14F98A8" w14:textId="77777777" w:rsidR="00D531E3" w:rsidRDefault="00D531E3" w:rsidP="00D531E3">
      <w:pPr>
        <w:ind w:left="-9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ATIVIDADES DO MÊS: </w:t>
      </w:r>
    </w:p>
    <w:tbl>
      <w:tblPr>
        <w:tblW w:w="10475" w:type="dxa"/>
        <w:tblInd w:w="-982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D531E3" w14:paraId="6B2955C4" w14:textId="77777777" w:rsidTr="00F2037B">
        <w:trPr>
          <w:cantSplit/>
        </w:trPr>
        <w:tc>
          <w:tcPr>
            <w:tcW w:w="10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2147" w14:textId="77777777" w:rsidR="00D531E3" w:rsidRPr="00FA546F" w:rsidRDefault="00D531E3" w:rsidP="00F2037B">
            <w:pPr>
              <w:pStyle w:val="Default"/>
              <w:rPr>
                <w:rFonts w:ascii="Calibri Light" w:hAnsi="Calibri Light" w:cs="Calibri Light"/>
              </w:rPr>
            </w:pPr>
            <w:r w:rsidRPr="00FA546F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Descrição</w:t>
            </w:r>
            <w:r w:rsidRPr="00FA546F">
              <w:rPr>
                <w:rFonts w:ascii="Calibri Light" w:eastAsia="Calibri" w:hAnsi="Calibri Light" w:cs="Calibri Light"/>
                <w:sz w:val="22"/>
                <w:szCs w:val="22"/>
              </w:rPr>
              <w:t>:</w:t>
            </w: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        </w:t>
            </w:r>
            <w:r w:rsidRPr="00FA546F">
              <w:rPr>
                <w:rFonts w:ascii="Calibri Light" w:hAnsi="Calibri Light" w:cs="Calibri Light"/>
                <w:b/>
                <w:bCs/>
                <w:sz w:val="26"/>
                <w:szCs w:val="26"/>
              </w:rPr>
              <w:t>5ª COPA DA LIGA PRIMEIRA DIVISÃO 2026</w:t>
            </w:r>
          </w:p>
        </w:tc>
      </w:tr>
      <w:tr w:rsidR="00D531E3" w14:paraId="0DD13E57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2A27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Objetivo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: </w:t>
            </w:r>
            <w:r w:rsidRPr="00FA546F">
              <w:rPr>
                <w:rFonts w:ascii="Calibri Light" w:hAnsi="Calibri Light" w:cs="Calibri Light"/>
              </w:rPr>
              <w:t xml:space="preserve">Promover, organizar e desenvolver o futebol amador como instrumento de inclusão social, formação cidadã e fortalecimento comunitário, por meio da realização de campeonatos, e demais atividades esportivas, incentivando a </w:t>
            </w:r>
            <w:r>
              <w:rPr>
                <w:rFonts w:ascii="Calibri Light" w:hAnsi="Calibri Light" w:cs="Calibri Light"/>
              </w:rPr>
              <w:t>presença</w:t>
            </w:r>
            <w:r w:rsidRPr="00FA546F">
              <w:rPr>
                <w:rFonts w:ascii="Calibri Light" w:hAnsi="Calibri Light" w:cs="Calibri Light"/>
              </w:rPr>
              <w:t xml:space="preserve"> de</w:t>
            </w:r>
            <w:r>
              <w:rPr>
                <w:rFonts w:ascii="Calibri Light" w:hAnsi="Calibri Light" w:cs="Calibri Light"/>
              </w:rPr>
              <w:t xml:space="preserve"> toda comunidade jacareiense,</w:t>
            </w:r>
            <w:r w:rsidRPr="00FA546F">
              <w:rPr>
                <w:rFonts w:ascii="Calibri Light" w:hAnsi="Calibri Light" w:cs="Calibri Light"/>
              </w:rPr>
              <w:t xml:space="preserve"> crianças, adolescentes, jovens, adultos, veteranos e mulheres, bem como o fortalecimento das agremiações esportivas, clubes e equipes</w:t>
            </w:r>
            <w:r>
              <w:rPr>
                <w:rFonts w:ascii="Calibri Light" w:hAnsi="Calibri Light" w:cs="Calibri Light"/>
              </w:rPr>
              <w:t>;</w:t>
            </w:r>
          </w:p>
          <w:p w14:paraId="2AACCCBF" w14:textId="77777777" w:rsidR="00D531E3" w:rsidRP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b/>
                <w:bCs/>
                <w:u w:val="single"/>
              </w:rPr>
            </w:pPr>
            <w:r w:rsidRPr="00D531E3">
              <w:rPr>
                <w:rFonts w:ascii="Calibri Light" w:hAnsi="Calibri Light" w:cs="Calibri Light"/>
                <w:b/>
                <w:bCs/>
                <w:u w:val="single"/>
              </w:rPr>
              <w:t>Resultados Jogos:</w:t>
            </w:r>
            <w:r w:rsidRPr="00D531E3">
              <w:rPr>
                <w:b/>
                <w:bCs/>
                <w:noProof/>
                <w:u w:val="single"/>
              </w:rPr>
              <w:t xml:space="preserve"> </w:t>
            </w:r>
          </w:p>
          <w:p w14:paraId="66FD7F6A" w14:textId="19727E24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1D5E164" wp14:editId="05B204E5">
                  <wp:simplePos x="0" y="0"/>
                  <wp:positionH relativeFrom="column">
                    <wp:posOffset>4376420</wp:posOffset>
                  </wp:positionH>
                  <wp:positionV relativeFrom="paragraph">
                    <wp:posOffset>166370</wp:posOffset>
                  </wp:positionV>
                  <wp:extent cx="2124710" cy="2646680"/>
                  <wp:effectExtent l="0" t="0" r="0" b="0"/>
                  <wp:wrapNone/>
                  <wp:docPr id="31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2" t="15596" r="1114" b="29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710" cy="264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042B97FD" wp14:editId="633E9E98">
                  <wp:simplePos x="0" y="0"/>
                  <wp:positionH relativeFrom="column">
                    <wp:posOffset>2195195</wp:posOffset>
                  </wp:positionH>
                  <wp:positionV relativeFrom="paragraph">
                    <wp:posOffset>166370</wp:posOffset>
                  </wp:positionV>
                  <wp:extent cx="2152015" cy="2684145"/>
                  <wp:effectExtent l="0" t="0" r="0" b="0"/>
                  <wp:wrapNone/>
                  <wp:docPr id="30" name="Imagem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78" b="28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015" cy="268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2CF7728" wp14:editId="77BD84CC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167005</wp:posOffset>
                  </wp:positionV>
                  <wp:extent cx="2171700" cy="2637155"/>
                  <wp:effectExtent l="0" t="0" r="0" b="0"/>
                  <wp:wrapNone/>
                  <wp:docPr id="29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50" b="25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63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0E04D0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02DB6A58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68B7016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1E57C5BA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84930DC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1AE43BEB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0DB7199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DA1E282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067B6C99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801D51D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0959A7D5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4F88583E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CAE0F67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C91A3D4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A46EBCE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531E3" w14:paraId="5E7E2C28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56DD" w14:textId="77777777" w:rsidR="00D531E3" w:rsidRDefault="00D531E3" w:rsidP="00F2037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Público Alvo: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EQUIPES DE FUTEBOL AMADOR DE JACAREÍ</w:t>
            </w:r>
          </w:p>
        </w:tc>
      </w:tr>
      <w:tr w:rsidR="00D531E3" w14:paraId="6C2DA88A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EC80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Período de realização: </w:t>
            </w:r>
            <w:r w:rsidRPr="00762DE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TEMPORADA 2026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277E3A1" w14:textId="77777777" w:rsidR="00D531E3" w:rsidRPr="00D531E3" w:rsidRDefault="00D531E3" w:rsidP="00D531E3">
      <w:pPr>
        <w:rPr>
          <w:vanish/>
        </w:rPr>
      </w:pPr>
    </w:p>
    <w:tbl>
      <w:tblPr>
        <w:tblW w:w="10471" w:type="dxa"/>
        <w:tblInd w:w="-982" w:type="dxa"/>
        <w:tblLayout w:type="fixed"/>
        <w:tblLook w:val="0000" w:firstRow="0" w:lastRow="0" w:firstColumn="0" w:lastColumn="0" w:noHBand="0" w:noVBand="0"/>
      </w:tblPr>
      <w:tblGrid>
        <w:gridCol w:w="10471"/>
      </w:tblGrid>
      <w:tr w:rsidR="00D531E3" w14:paraId="6F957AD2" w14:textId="77777777" w:rsidTr="00F2037B">
        <w:trPr>
          <w:cantSplit/>
        </w:trPr>
        <w:tc>
          <w:tcPr>
            <w:tcW w:w="10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9F42" w14:textId="77777777" w:rsidR="00D531E3" w:rsidRDefault="00D531E3" w:rsidP="00F2037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Número total de atletas atendidos no período:       600 </w:t>
            </w:r>
          </w:p>
        </w:tc>
      </w:tr>
    </w:tbl>
    <w:p w14:paraId="5495ADF1" w14:textId="77777777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REGISTRO FOTOGRAFICO</w:t>
      </w:r>
    </w:p>
    <w:p w14:paraId="0D3EE6DF" w14:textId="77777777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12BB734" w14:textId="0A4CDDAB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E75E3B" wp14:editId="7F917545">
            <wp:simplePos x="0" y="0"/>
            <wp:positionH relativeFrom="margin">
              <wp:posOffset>-76200</wp:posOffset>
            </wp:positionH>
            <wp:positionV relativeFrom="paragraph">
              <wp:posOffset>73025</wp:posOffset>
            </wp:positionV>
            <wp:extent cx="3343275" cy="2507615"/>
            <wp:effectExtent l="0" t="0" r="0" b="0"/>
            <wp:wrapNone/>
            <wp:docPr id="28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201697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7B0F6A61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9710F0A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15AB998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08EB038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D0B306E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14DCEDD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105EB80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B28409A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2432924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58E1D2C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48020BAF" w14:textId="07A40F65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EF0E575" wp14:editId="4D992818">
                <wp:simplePos x="0" y="0"/>
                <wp:positionH relativeFrom="column">
                  <wp:posOffset>3272790</wp:posOffset>
                </wp:positionH>
                <wp:positionV relativeFrom="paragraph">
                  <wp:posOffset>5715</wp:posOffset>
                </wp:positionV>
                <wp:extent cx="2160270" cy="463550"/>
                <wp:effectExtent l="0" t="0" r="0" b="0"/>
                <wp:wrapSquare wrapText="bothSides"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DD6EC" w14:textId="77777777" w:rsidR="00D531E3" w:rsidRPr="00762DEE" w:rsidRDefault="00D531E3" w:rsidP="00D531E3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762DEE"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  <w:t>Entrega das bolas para as equipes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  <w:t xml:space="preserve"> de futebol (PSA)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F0E57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57.7pt;margin-top:.45pt;width:170.1pt;height:36.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" stroked="f">
                <v:textbox style="mso-fit-shape-to-text:t">
                  <w:txbxContent>
                    <w:p w14:paraId="2FFDD6EC" w14:textId="77777777" w:rsidR="00D531E3" w:rsidRPr="00762DEE" w:rsidRDefault="00D531E3" w:rsidP="00D531E3">
                      <w:pPr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</w:pPr>
                      <w:r w:rsidRPr="00762DEE"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  <w:t>Entrega das bolas para as equipes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  <w:t xml:space="preserve"> de futebol (PSA)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87053B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3E054F2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0277758" w14:textId="20901141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C0E4F11" wp14:editId="4CB03FE5">
            <wp:simplePos x="0" y="0"/>
            <wp:positionH relativeFrom="column">
              <wp:posOffset>2714625</wp:posOffset>
            </wp:positionH>
            <wp:positionV relativeFrom="paragraph">
              <wp:posOffset>165735</wp:posOffset>
            </wp:positionV>
            <wp:extent cx="3333750" cy="2547620"/>
            <wp:effectExtent l="0" t="0" r="0" b="0"/>
            <wp:wrapNone/>
            <wp:docPr id="18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45" b="2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A43FD" w14:textId="3CF376BA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6A6233D" wp14:editId="6094865D">
                <wp:simplePos x="0" y="0"/>
                <wp:positionH relativeFrom="margin">
                  <wp:posOffset>390525</wp:posOffset>
                </wp:positionH>
                <wp:positionV relativeFrom="paragraph">
                  <wp:posOffset>128270</wp:posOffset>
                </wp:positionV>
                <wp:extent cx="2159000" cy="463550"/>
                <wp:effectExtent l="0" t="0" r="0" b="0"/>
                <wp:wrapSquare wrapText="bothSides"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01A46" w14:textId="77777777" w:rsidR="00D531E3" w:rsidRPr="00762DEE" w:rsidRDefault="00D531E3" w:rsidP="00D531E3">
                            <w:pPr>
                              <w:jc w:val="right"/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762DEE"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  <w:t>Entrega das bolas para as equipes</w:t>
                            </w: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  <w:t xml:space="preserve"> de futebol (Colônia)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A6233D" id="_x0000_s1027" type="#_x0000_t202" style="position:absolute;left:0;text-align:left;margin-left:30.75pt;margin-top:10.1pt;width:170pt;height:36.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" stroked="f">
                <v:textbox style="mso-fit-shape-to-text:t">
                  <w:txbxContent>
                    <w:p w14:paraId="60501A46" w14:textId="77777777" w:rsidR="00D531E3" w:rsidRPr="00762DEE" w:rsidRDefault="00D531E3" w:rsidP="00D531E3">
                      <w:pPr>
                        <w:jc w:val="right"/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</w:pPr>
                      <w:r w:rsidRPr="00762DEE"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  <w:t>Entrega das bolas para as equipes</w:t>
                      </w:r>
                      <w:r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  <w:t xml:space="preserve"> de futebol (Colônia)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AEEC4C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70ABD99A" w14:textId="77777777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BC7D96B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CEC83B7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885AC8A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B3918A6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8739570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538AA5A" w14:textId="553C8ED0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A10E606" wp14:editId="1366439D">
            <wp:simplePos x="0" y="0"/>
            <wp:positionH relativeFrom="column">
              <wp:posOffset>-676910</wp:posOffset>
            </wp:positionH>
            <wp:positionV relativeFrom="paragraph">
              <wp:posOffset>145415</wp:posOffset>
            </wp:positionV>
            <wp:extent cx="2688590" cy="3584575"/>
            <wp:effectExtent l="0" t="0" r="0" b="0"/>
            <wp:wrapNone/>
            <wp:docPr id="11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EC0F2A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00EC19B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1264130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39F74E0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7539630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CB56221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5824E0A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2F8A0C0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73BB015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7DED04D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9E9D610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AC61793" w14:textId="4A730D68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97CBCD7" wp14:editId="6571666B">
                <wp:simplePos x="0" y="0"/>
                <wp:positionH relativeFrom="column">
                  <wp:posOffset>2095500</wp:posOffset>
                </wp:positionH>
                <wp:positionV relativeFrom="paragraph">
                  <wp:posOffset>64770</wp:posOffset>
                </wp:positionV>
                <wp:extent cx="2159000" cy="649605"/>
                <wp:effectExtent l="0" t="0" r="0" b="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DDCFC" w14:textId="77777777" w:rsidR="00D531E3" w:rsidRPr="00762DEE" w:rsidRDefault="00D531E3" w:rsidP="00D531E3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  <w:t>Visita técnica da diretoria da Associação nos estádios onde ocorrem as partidas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7CBCD7" id="_x0000_s1028" type="#_x0000_t202" style="position:absolute;left:0;text-align:left;margin-left:165pt;margin-top:5.1pt;width:170pt;height:51.15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" stroked="f">
                <v:textbox style="mso-fit-shape-to-text:t">
                  <w:txbxContent>
                    <w:p w14:paraId="15CDDCFC" w14:textId="77777777" w:rsidR="00D531E3" w:rsidRPr="00762DEE" w:rsidRDefault="00D531E3" w:rsidP="00D531E3">
                      <w:pPr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  <w:t>Visita técnica da diretoria da Associação nos estádios onde ocorrem as partidas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C9AADD" w14:textId="21DCE4A0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 w:rsidRPr="00D531E3">
        <w:rPr>
          <w:rFonts w:ascii="Calibri" w:eastAsia="Calibri" w:hAnsi="Calibri" w:cs="Calibri"/>
          <w:noProof/>
          <w:color w:val="000000"/>
          <w:sz w:val="32"/>
          <w:szCs w:val="32"/>
        </w:rPr>
        <w:lastRenderedPageBreak/>
        <w:drawing>
          <wp:inline distT="0" distB="0" distL="0" distR="0" wp14:anchorId="79BB2A84" wp14:editId="0C07C9FF">
            <wp:extent cx="4257675" cy="2809875"/>
            <wp:effectExtent l="0" t="0" r="0" b="0"/>
            <wp:docPr id="2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C99FC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99C06C8" w14:textId="2B5A704B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2EB224A" wp14:editId="5F5A6ED3">
            <wp:simplePos x="0" y="0"/>
            <wp:positionH relativeFrom="column">
              <wp:posOffset>1943100</wp:posOffset>
            </wp:positionH>
            <wp:positionV relativeFrom="paragraph">
              <wp:posOffset>8890</wp:posOffset>
            </wp:positionV>
            <wp:extent cx="4148455" cy="5191125"/>
            <wp:effectExtent l="0" t="0" r="0" b="0"/>
            <wp:wrapNone/>
            <wp:docPr id="8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455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CDCE8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573773E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9B23987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555A5C5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1C5331D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5468A05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E29BB49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2028E59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71BDA53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29394DE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2C2E602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9FEC100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D3F1AE1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8F70993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8370C2B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2DA9733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6E7679A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67E6440" w14:textId="3C9F1D73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E62C9A4" wp14:editId="3C8104BA">
                <wp:simplePos x="0" y="0"/>
                <wp:positionH relativeFrom="column">
                  <wp:posOffset>-428625</wp:posOffset>
                </wp:positionH>
                <wp:positionV relativeFrom="paragraph">
                  <wp:posOffset>203835</wp:posOffset>
                </wp:positionV>
                <wp:extent cx="2159000" cy="463550"/>
                <wp:effectExtent l="0" t="0" r="0" b="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F0E43" w14:textId="77777777" w:rsidR="00D531E3" w:rsidRPr="00762DEE" w:rsidRDefault="00D531E3" w:rsidP="00D531E3">
                            <w:pPr>
                              <w:jc w:val="right"/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  <w:t>O esporte que continua movimentando a massa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62C9A4" id="_x0000_s1029" type="#_x0000_t202" style="position:absolute;left:0;text-align:left;margin-left:-33.75pt;margin-top:16.05pt;width:170pt;height:36.5pt;z-index:2516684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" stroked="f">
                <v:textbox style="mso-fit-shape-to-text:t">
                  <w:txbxContent>
                    <w:p w14:paraId="3AEF0E43" w14:textId="77777777" w:rsidR="00D531E3" w:rsidRPr="00762DEE" w:rsidRDefault="00D531E3" w:rsidP="00D531E3">
                      <w:pPr>
                        <w:jc w:val="right"/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  <w:t>O esporte que continua movimentando a massa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D8B4E7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9A0F0F6" w14:textId="552DDFE6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5430A70" wp14:editId="5AE31873">
            <wp:simplePos x="0" y="0"/>
            <wp:positionH relativeFrom="margin">
              <wp:posOffset>-419100</wp:posOffset>
            </wp:positionH>
            <wp:positionV relativeFrom="paragraph">
              <wp:posOffset>-1270</wp:posOffset>
            </wp:positionV>
            <wp:extent cx="3057525" cy="4064000"/>
            <wp:effectExtent l="0" t="0" r="0" b="0"/>
            <wp:wrapNone/>
            <wp:docPr id="6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8EE8C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EF46141" w14:textId="030E51EB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043BFC5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220DB81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191D647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2D649B9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1D6EF48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DA69C63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BCA5CDA" w14:textId="2CBFAFE9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7D58FDB2" w14:textId="0E89ACB8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A098216" w14:textId="0D16851C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9D0598A" w14:textId="3B6017D1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EFAFC0C" wp14:editId="59C37B5A">
                <wp:simplePos x="0" y="0"/>
                <wp:positionH relativeFrom="column">
                  <wp:posOffset>2762250</wp:posOffset>
                </wp:positionH>
                <wp:positionV relativeFrom="paragraph">
                  <wp:posOffset>72390</wp:posOffset>
                </wp:positionV>
                <wp:extent cx="2159000" cy="649605"/>
                <wp:effectExtent l="0" t="0" r="0" b="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BCDD1" w14:textId="77777777" w:rsidR="00D531E3" w:rsidRPr="00762DEE" w:rsidRDefault="00D531E3" w:rsidP="00D531E3">
                            <w:pPr>
                              <w:jc w:val="left"/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bCs/>
                                <w:i/>
                                <w:iCs/>
                              </w:rPr>
                              <w:t>A participação ativa da torcida tem trazido um brilho a mais em cada rodada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FAFC0C" id="_x0000_s1030" type="#_x0000_t202" style="position:absolute;left:0;text-align:left;margin-left:217.5pt;margin-top:5.7pt;width:170pt;height:51.15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" stroked="f">
                <v:textbox style="mso-fit-shape-to-text:t">
                  <w:txbxContent>
                    <w:p w14:paraId="0CCBCDD1" w14:textId="77777777" w:rsidR="00D531E3" w:rsidRPr="00762DEE" w:rsidRDefault="00D531E3" w:rsidP="00D531E3">
                      <w:pPr>
                        <w:jc w:val="left"/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bCs/>
                          <w:i/>
                          <w:iCs/>
                        </w:rPr>
                        <w:t>A participação ativa da torcida tem trazido um brilho a mais em cada rodada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07CAEB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B004D4D" w14:textId="414807F3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28C03C2" wp14:editId="341268B7">
            <wp:simplePos x="0" y="0"/>
            <wp:positionH relativeFrom="column">
              <wp:posOffset>1752600</wp:posOffset>
            </wp:positionH>
            <wp:positionV relativeFrom="paragraph">
              <wp:posOffset>208915</wp:posOffset>
            </wp:positionV>
            <wp:extent cx="4352925" cy="3263900"/>
            <wp:effectExtent l="0" t="0" r="0" b="0"/>
            <wp:wrapNone/>
            <wp:docPr id="4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231BB" w14:textId="5A6AF523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A5A9398" w14:textId="5FF5874E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FDD250E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1E36712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BF60756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8845A5D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88B7FBF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AB093AF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31E7D7C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53C0E0E0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97FE19F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9FF47FC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179635E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68E5D84D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6F0C9ED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E7F5F91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78208AF" w14:textId="77777777" w:rsidR="00D531E3" w:rsidRPr="00FA546F" w:rsidRDefault="00D531E3" w:rsidP="00D531E3">
      <w:pPr>
        <w:widowControl w:val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A546F">
        <w:rPr>
          <w:rFonts w:ascii="Calibri Light" w:hAnsi="Calibri Light" w:cs="Calibri Light"/>
          <w:b/>
          <w:bCs/>
          <w:color w:val="000000"/>
          <w:sz w:val="22"/>
          <w:szCs w:val="22"/>
        </w:rPr>
        <w:t>ELIZEU RODRIGUES DE PAULA</w:t>
      </w:r>
    </w:p>
    <w:p w14:paraId="2B5B912A" w14:textId="62C57A48" w:rsidR="00D531E3" w:rsidRDefault="00D531E3" w:rsidP="00D531E3">
      <w:pPr>
        <w:jc w:val="center"/>
        <w:rPr>
          <w:rFonts w:ascii="Calibri Light" w:eastAsia="Times New Roman" w:hAnsi="Calibri Light" w:cs="Calibri Light"/>
          <w:b/>
          <w:bCs/>
          <w:sz w:val="22"/>
          <w:szCs w:val="22"/>
        </w:rPr>
      </w:pPr>
      <w:r w:rsidRPr="00FA546F">
        <w:rPr>
          <w:rFonts w:ascii="Calibri Light" w:eastAsia="Times New Roman" w:hAnsi="Calibri Light" w:cs="Calibri Light"/>
          <w:b/>
          <w:bCs/>
          <w:sz w:val="22"/>
          <w:szCs w:val="22"/>
        </w:rPr>
        <w:t>CPF: 222.570.768-50</w:t>
      </w:r>
    </w:p>
    <w:p w14:paraId="4CF1014F" w14:textId="346C6A94" w:rsidR="00D531E3" w:rsidRPr="00D531E3" w:rsidRDefault="00D531E3" w:rsidP="00D531E3">
      <w:pPr>
        <w:widowControl w:val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A546F">
        <w:rPr>
          <w:rFonts w:ascii="Calibri Light" w:hAnsi="Calibri Light" w:cs="Calibri Light"/>
          <w:b/>
          <w:bCs/>
          <w:sz w:val="22"/>
          <w:szCs w:val="22"/>
        </w:rPr>
        <w:t>Presidente</w:t>
      </w:r>
    </w:p>
    <w:sectPr w:rsidR="00D531E3" w:rsidRPr="00D531E3" w:rsidSect="00D531E3">
      <w:headerReference w:type="default" r:id="rId17"/>
      <w:pgSz w:w="11906" w:h="16838" w:code="9"/>
      <w:pgMar w:top="2410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ADE2" w14:textId="77777777" w:rsidR="00D531E3" w:rsidRDefault="00D531E3" w:rsidP="00C40E8F">
      <w:r>
        <w:separator/>
      </w:r>
    </w:p>
  </w:endnote>
  <w:endnote w:type="continuationSeparator" w:id="0">
    <w:p w14:paraId="0DF2001D" w14:textId="77777777" w:rsidR="00D531E3" w:rsidRDefault="00D531E3" w:rsidP="00C4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718F" w14:textId="77777777" w:rsidR="00D531E3" w:rsidRDefault="00D531E3" w:rsidP="00C40E8F">
      <w:r>
        <w:separator/>
      </w:r>
    </w:p>
  </w:footnote>
  <w:footnote w:type="continuationSeparator" w:id="0">
    <w:p w14:paraId="17993476" w14:textId="77777777" w:rsidR="00D531E3" w:rsidRDefault="00D531E3" w:rsidP="00C40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A3B43" w14:textId="5DD41BAC" w:rsidR="00C40E8F" w:rsidRDefault="00D531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324B4F" wp14:editId="1C5757E8">
              <wp:simplePos x="0" y="0"/>
              <wp:positionH relativeFrom="column">
                <wp:posOffset>-3810</wp:posOffset>
              </wp:positionH>
              <wp:positionV relativeFrom="paragraph">
                <wp:posOffset>1243330</wp:posOffset>
              </wp:positionV>
              <wp:extent cx="5305425" cy="9525"/>
              <wp:effectExtent l="0" t="0" r="9525" b="9525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0542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9949D" id="Conector re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97.9pt" to="417.4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" strokecolor="red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5E7FD264" wp14:editId="225EDADC">
          <wp:simplePos x="0" y="0"/>
          <wp:positionH relativeFrom="margin">
            <wp:align>center</wp:align>
          </wp:positionH>
          <wp:positionV relativeFrom="paragraph">
            <wp:posOffset>-42545</wp:posOffset>
          </wp:positionV>
          <wp:extent cx="4686300" cy="1205865"/>
          <wp:effectExtent l="0" t="0" r="0" b="0"/>
          <wp:wrapNone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1205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001B"/>
    <w:multiLevelType w:val="multilevel"/>
    <w:tmpl w:val="6B88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73D00"/>
    <w:multiLevelType w:val="multilevel"/>
    <w:tmpl w:val="C236282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9253B23"/>
    <w:multiLevelType w:val="multilevel"/>
    <w:tmpl w:val="E550CAAE"/>
    <w:lvl w:ilvl="0">
      <w:start w:val="1"/>
      <w:numFmt w:val="upperLetter"/>
      <w:lvlText w:val="%1.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E3"/>
    <w:rsid w:val="001D1106"/>
    <w:rsid w:val="00277560"/>
    <w:rsid w:val="006D7E4F"/>
    <w:rsid w:val="00701534"/>
    <w:rsid w:val="00C40E8F"/>
    <w:rsid w:val="00D5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517B1C2"/>
  <w15:chartTrackingRefBased/>
  <w15:docId w15:val="{7876332B-A3D3-406B-83AE-E80371F7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1E3"/>
    <w:pPr>
      <w:jc w:val="both"/>
    </w:pPr>
    <w:rPr>
      <w:rFonts w:ascii="Courier New" w:eastAsia="Courier New" w:hAnsi="Courier New" w:cs="Courier New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531E3"/>
    <w:pPr>
      <w:keepNext/>
      <w:spacing w:before="240" w:after="120"/>
      <w:ind w:left="1440" w:hanging="360"/>
      <w:jc w:val="left"/>
      <w:outlineLvl w:val="1"/>
    </w:pPr>
    <w:rPr>
      <w:rFonts w:ascii="Verdana" w:eastAsia="Verdana" w:hAnsi="Verdana" w:cs="Verdana"/>
      <w:b/>
      <w:bCs/>
      <w:smallCap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C40E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uiPriority w:val="22"/>
    <w:qFormat/>
    <w:rsid w:val="00C40E8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0E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40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E8F"/>
  </w:style>
  <w:style w:type="paragraph" w:styleId="Rodap">
    <w:name w:val="footer"/>
    <w:basedOn w:val="Normal"/>
    <w:link w:val="RodapChar"/>
    <w:uiPriority w:val="99"/>
    <w:unhideWhenUsed/>
    <w:rsid w:val="00C4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0E8F"/>
  </w:style>
  <w:style w:type="character" w:customStyle="1" w:styleId="Ttulo2Char">
    <w:name w:val="Título 2 Char"/>
    <w:basedOn w:val="Fontepargpadro"/>
    <w:link w:val="Ttulo2"/>
    <w:uiPriority w:val="9"/>
    <w:rsid w:val="00D531E3"/>
    <w:rPr>
      <w:rFonts w:ascii="Verdana" w:eastAsia="Verdana" w:hAnsi="Verdana" w:cs="Verdana"/>
      <w:b/>
      <w:bCs/>
      <w:smallCaps/>
      <w:sz w:val="16"/>
      <w:szCs w:val="16"/>
    </w:rPr>
  </w:style>
  <w:style w:type="paragraph" w:customStyle="1" w:styleId="Default">
    <w:name w:val="Default"/>
    <w:rsid w:val="00D531E3"/>
    <w:pPr>
      <w:autoSpaceDE w:val="0"/>
      <w:autoSpaceDN w:val="0"/>
      <w:adjustRightInd w:val="0"/>
    </w:pPr>
    <w:rPr>
      <w:rFonts w:eastAsia="Courier New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10\Documents\Modelos%20Personalizados%20do%20Office\Liga%20Futebol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Liga Futebol</Template>
  <TotalTime>3</TotalTime>
  <Pages>5</Pages>
  <Words>475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beto.unico1969@gmail.com</cp:lastModifiedBy>
  <cp:revision>1</cp:revision>
  <cp:lastPrinted>2026-04-30T03:13:00Z</cp:lastPrinted>
  <dcterms:created xsi:type="dcterms:W3CDTF">2026-04-30T03:09:00Z</dcterms:created>
  <dcterms:modified xsi:type="dcterms:W3CDTF">2026-04-30T03:16:00Z</dcterms:modified>
</cp:coreProperties>
</file>